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9CCD7" w14:textId="77777777" w:rsidR="001A017A" w:rsidRPr="007B5ABF" w:rsidRDefault="001A017A" w:rsidP="001A017A">
      <w:pPr>
        <w:spacing w:line="240" w:lineRule="auto"/>
        <w:jc w:val="center"/>
        <w:rPr>
          <w:b/>
          <w:bCs/>
        </w:rPr>
      </w:pPr>
      <w:r>
        <w:rPr>
          <w:b/>
          <w:bCs/>
        </w:rPr>
        <w:t xml:space="preserve">La </w:t>
      </w:r>
      <w:r w:rsidRPr="007B5ABF">
        <w:rPr>
          <w:b/>
          <w:bCs/>
        </w:rPr>
        <w:t xml:space="preserve">Asociación de Literaturas Especializadas </w:t>
      </w:r>
      <w:r>
        <w:rPr>
          <w:b/>
          <w:bCs/>
        </w:rPr>
        <w:t>o</w:t>
      </w:r>
      <w:r w:rsidRPr="007B5ABF">
        <w:rPr>
          <w:b/>
          <w:bCs/>
        </w:rPr>
        <w:t>rganiza el I Encuentro de Minificcionistas en Jalisco</w:t>
      </w:r>
    </w:p>
    <w:p w14:paraId="4E044BFD" w14:textId="77777777" w:rsidR="001A017A" w:rsidRPr="007B5ABF" w:rsidRDefault="001A017A" w:rsidP="001A017A">
      <w:pPr>
        <w:spacing w:line="240" w:lineRule="auto"/>
      </w:pPr>
    </w:p>
    <w:p w14:paraId="15E41ABB" w14:textId="2FC0A799" w:rsidR="001A017A" w:rsidRPr="007B5ABF" w:rsidRDefault="001A017A" w:rsidP="001A017A">
      <w:pPr>
        <w:spacing w:after="240" w:line="240" w:lineRule="auto"/>
      </w:pPr>
      <w:r w:rsidRPr="007B5ABF">
        <w:t xml:space="preserve">GUADALAJARA, JALISCO – La Asociación de Literaturas Especializadas, junto </w:t>
      </w:r>
      <w:r>
        <w:t>a la Universidad de Guadalajara</w:t>
      </w:r>
      <w:r w:rsidRPr="007B5ABF">
        <w:t xml:space="preserve">, se complace en presentar el </w:t>
      </w:r>
      <w:r>
        <w:t>“</w:t>
      </w:r>
      <w:r w:rsidRPr="007B5ABF">
        <w:t>I Encuentro de Minificcionistas en Jalisco</w:t>
      </w:r>
      <w:r>
        <w:t>”:</w:t>
      </w:r>
      <w:r w:rsidRPr="007B5ABF">
        <w:t xml:space="preserve"> </w:t>
      </w:r>
      <w:r>
        <w:t>s</w:t>
      </w:r>
      <w:r w:rsidRPr="007B5ABF">
        <w:t xml:space="preserve">e llevará a cabo el martes 12 de septiembre en la Sala Carlos Fernando Vevia Romero </w:t>
      </w:r>
      <w:r w:rsidR="003B4626">
        <w:t xml:space="preserve">(planta baja del edificio C) </w:t>
      </w:r>
      <w:r w:rsidRPr="007B5ABF">
        <w:t xml:space="preserve">del CUCSH, </w:t>
      </w:r>
      <w:r>
        <w:t xml:space="preserve">en </w:t>
      </w:r>
      <w:r w:rsidRPr="007B5ABF">
        <w:t xml:space="preserve">Zapopan, Jalisco, en un horario de 10:00 a 17:30 </w:t>
      </w:r>
      <w:proofErr w:type="spellStart"/>
      <w:r w:rsidRPr="007B5ABF">
        <w:t>hrs</w:t>
      </w:r>
      <w:proofErr w:type="spellEnd"/>
      <w:r w:rsidRPr="007B5ABF">
        <w:t xml:space="preserve">, y continuará en modalidad virtual de 19:00 a 21:00 </w:t>
      </w:r>
      <w:proofErr w:type="spellStart"/>
      <w:r w:rsidRPr="007B5ABF">
        <w:t>hrs</w:t>
      </w:r>
      <w:proofErr w:type="spellEnd"/>
      <w:r w:rsidRPr="007B5ABF">
        <w:t xml:space="preserve"> a través de las plataformas de Facebook y YouTube de la Asociación.</w:t>
      </w:r>
    </w:p>
    <w:p w14:paraId="6AE22809" w14:textId="77777777" w:rsidR="001A017A" w:rsidRPr="007B5ABF" w:rsidRDefault="001A017A" w:rsidP="001A017A">
      <w:pPr>
        <w:spacing w:after="240" w:line="240" w:lineRule="auto"/>
      </w:pPr>
      <w:r w:rsidRPr="007B5ABF">
        <w:t>El encuentro busca resaltar la minificción como una destacada forma de expresión literaria, con el objetivo de unificar y promover el género. Se incentivará la creatividad, el intercambio de ideas y la colaboración entre aficionados de la literatura breve tanto a nivel local como internacional. Aunque similares eventos se han llevado a cabo en lugares como Puebla, esta será la primera edición en Jalisco.</w:t>
      </w:r>
    </w:p>
    <w:p w14:paraId="0126D2A4" w14:textId="77777777" w:rsidR="001A017A" w:rsidRPr="007B5ABF" w:rsidRDefault="001A017A" w:rsidP="001A017A">
      <w:pPr>
        <w:spacing w:after="240" w:line="240" w:lineRule="auto"/>
      </w:pPr>
      <w:r w:rsidRPr="007B5ABF">
        <w:t xml:space="preserve">Los participantes disfrutarán de mesas de discusión con reconocidos autores y expertos como Crista Aun, Jorge Orendáin, Raúl Bañuelos, Juan Carlos Gallegos y Ome Galindo. Además, se contará con la presencia de autoridades en crítica literaria y difusión de la minificción, así como </w:t>
      </w:r>
      <w:r>
        <w:t>de</w:t>
      </w:r>
      <w:r w:rsidRPr="007B5ABF">
        <w:t xml:space="preserve"> la participación especial de alumnos de la Licenciatura en Escritura Creativa de la UdeG y los </w:t>
      </w:r>
      <w:proofErr w:type="spellStart"/>
      <w:r w:rsidRPr="007B5ABF">
        <w:t>periqueteros</w:t>
      </w:r>
      <w:proofErr w:type="spellEnd"/>
      <w:r>
        <w:t>.</w:t>
      </w:r>
    </w:p>
    <w:p w14:paraId="496B8A4F" w14:textId="77777777" w:rsidR="001A017A" w:rsidRPr="007B5ABF" w:rsidRDefault="001A017A" w:rsidP="001A017A">
      <w:pPr>
        <w:spacing w:after="240" w:line="240" w:lineRule="auto"/>
      </w:pPr>
      <w:r w:rsidRPr="007B5ABF">
        <w:t xml:space="preserve">Este evento marca la primera actividad presencial de la Asociación de Literaturas Especializadas AC, </w:t>
      </w:r>
      <w:r>
        <w:t>la cual</w:t>
      </w:r>
      <w:r w:rsidRPr="007B5ABF">
        <w:t xml:space="preserve"> busca ampliar su alcance y convocar a nuevos miembros apasionados por la literatura. Fundada por destacados profesionales del área literaria, la Asociación se compromete a acercar la literatura al público, respaldando a estudiantes y docentes de las Humanidades.</w:t>
      </w:r>
    </w:p>
    <w:p w14:paraId="3DA5E366" w14:textId="453A8431" w:rsidR="001A017A" w:rsidRPr="007B5ABF" w:rsidRDefault="001A017A" w:rsidP="001A017A">
      <w:pPr>
        <w:spacing w:after="240" w:line="240" w:lineRule="auto"/>
      </w:pPr>
      <w:r w:rsidRPr="007B5ABF">
        <w:t xml:space="preserve">Con la expectativa de convertir este encuentro en una tradición anual, contamos con el invaluable apoyo del Departamento de Estudios Literarios de la Universidad de Guadalajara, el Centro Documental de Literatura Iberoamericana Carmen Balcells y </w:t>
      </w:r>
      <w:proofErr w:type="spellStart"/>
      <w:r w:rsidRPr="007B5ABF">
        <w:t>Minimanía</w:t>
      </w:r>
      <w:proofErr w:type="spellEnd"/>
      <w:r w:rsidR="008E3457">
        <w:t xml:space="preserve">: </w:t>
      </w:r>
      <w:r w:rsidR="008E3457" w:rsidRPr="008E3457">
        <w:t>Difusión de la minificción</w:t>
      </w:r>
      <w:r w:rsidRPr="007B5ABF">
        <w:t>.</w:t>
      </w:r>
    </w:p>
    <w:p w14:paraId="6C566BC2" w14:textId="6E911A71" w:rsidR="001A017A" w:rsidRDefault="001A017A" w:rsidP="00BC61F0">
      <w:pPr>
        <w:spacing w:line="480" w:lineRule="auto"/>
      </w:pPr>
      <w:r>
        <w:t>*</w:t>
      </w:r>
    </w:p>
    <w:p w14:paraId="7FC7D9EE" w14:textId="4FB05F3B" w:rsidR="00990E64" w:rsidRPr="002204B3" w:rsidRDefault="001A017A" w:rsidP="00BC61F0">
      <w:pPr>
        <w:spacing w:after="160" w:line="240" w:lineRule="auto"/>
      </w:pPr>
      <w:r w:rsidRPr="007B5ABF">
        <w:t xml:space="preserve">Para </w:t>
      </w:r>
      <w:proofErr w:type="gramStart"/>
      <w:r w:rsidRPr="007B5ABF">
        <w:t>mayor información</w:t>
      </w:r>
      <w:proofErr w:type="gramEnd"/>
      <w:r w:rsidRPr="007B5ABF">
        <w:t xml:space="preserve"> y detalles sobre el evento, favor de contactar a</w:t>
      </w:r>
      <w:r>
        <w:t xml:space="preserve">l Dr. </w:t>
      </w:r>
      <w:r w:rsidRPr="007B5ABF">
        <w:t>Ángel Galindo,</w:t>
      </w:r>
      <w:r>
        <w:t xml:space="preserve"> presidente de la</w:t>
      </w:r>
      <w:r w:rsidRPr="007B5ABF">
        <w:t xml:space="preserve"> Asociación de Literaturas Especializadas, al correo </w:t>
      </w:r>
      <w:hyperlink r:id="rId7" w:tgtFrame="_new" w:history="1">
        <w:r w:rsidRPr="007B5ABF">
          <w:rPr>
            <w:rStyle w:val="Hipervnculo"/>
          </w:rPr>
          <w:t>galindonmiguel@gmail.com</w:t>
        </w:r>
      </w:hyperlink>
      <w:r w:rsidRPr="007B5ABF">
        <w:t xml:space="preserve"> o al teléfono 33-1601-0513.</w:t>
      </w:r>
    </w:p>
    <w:sectPr w:rsidR="00990E64" w:rsidRPr="002204B3" w:rsidSect="002204B3">
      <w:headerReference w:type="default" r:id="rId8"/>
      <w:pgSz w:w="12240" w:h="15840" w:code="1"/>
      <w:pgMar w:top="3261" w:right="1467" w:bottom="2127" w:left="1701" w:header="0" w:footer="0" w:gutter="0"/>
      <w:cols w:space="720"/>
      <w:docGrid w:linePitch="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A3DAC" w14:textId="77777777" w:rsidR="00AD79BC" w:rsidRDefault="00AD79BC" w:rsidP="008C3C96">
      <w:r>
        <w:separator/>
      </w:r>
    </w:p>
  </w:endnote>
  <w:endnote w:type="continuationSeparator" w:id="0">
    <w:p w14:paraId="06BCB087" w14:textId="77777777" w:rsidR="00AD79BC" w:rsidRDefault="00AD79BC" w:rsidP="008C3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6BFEB" w14:textId="77777777" w:rsidR="00AD79BC" w:rsidRDefault="00AD79BC" w:rsidP="008C3C96">
      <w:r>
        <w:separator/>
      </w:r>
    </w:p>
  </w:footnote>
  <w:footnote w:type="continuationSeparator" w:id="0">
    <w:p w14:paraId="026E3095" w14:textId="77777777" w:rsidR="00AD79BC" w:rsidRDefault="00AD79BC" w:rsidP="008C3C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C8729" w14:textId="5A60C8F7" w:rsidR="004008C9" w:rsidRDefault="006C4583" w:rsidP="008C3C96">
    <w:pPr>
      <w:pStyle w:val="Encabezado"/>
    </w:pPr>
    <w:r>
      <w:rPr>
        <w:noProof/>
      </w:rPr>
      <w:drawing>
        <wp:anchor distT="0" distB="0" distL="114300" distR="114300" simplePos="0" relativeHeight="251658240" behindDoc="1" locked="0" layoutInCell="1" allowOverlap="1" wp14:anchorId="66A67050" wp14:editId="52A28261">
          <wp:simplePos x="0" y="0"/>
          <wp:positionH relativeFrom="margin">
            <wp:align>center</wp:align>
          </wp:positionH>
          <wp:positionV relativeFrom="paragraph">
            <wp:posOffset>1270</wp:posOffset>
          </wp:positionV>
          <wp:extent cx="7772400" cy="10058400"/>
          <wp:effectExtent l="0" t="0" r="0" b="0"/>
          <wp:wrapNone/>
          <wp:docPr id="1026814213" name="Imagen 1026814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7766E"/>
    <w:multiLevelType w:val="multilevel"/>
    <w:tmpl w:val="76726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C67135"/>
    <w:multiLevelType w:val="multilevel"/>
    <w:tmpl w:val="BA803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8A2505"/>
    <w:multiLevelType w:val="multilevel"/>
    <w:tmpl w:val="F0EE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CC594E"/>
    <w:multiLevelType w:val="multilevel"/>
    <w:tmpl w:val="A8F2F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1118707">
    <w:abstractNumId w:val="1"/>
  </w:num>
  <w:num w:numId="2" w16cid:durableId="1535461752">
    <w:abstractNumId w:val="3"/>
  </w:num>
  <w:num w:numId="3" w16cid:durableId="1019769431">
    <w:abstractNumId w:val="2"/>
  </w:num>
  <w:num w:numId="4" w16cid:durableId="1150828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E11B1"/>
    <w:rsid w:val="00024B92"/>
    <w:rsid w:val="0003383B"/>
    <w:rsid w:val="0003753A"/>
    <w:rsid w:val="000400BF"/>
    <w:rsid w:val="000407AB"/>
    <w:rsid w:val="000E25EE"/>
    <w:rsid w:val="0012492D"/>
    <w:rsid w:val="00182D45"/>
    <w:rsid w:val="001A017A"/>
    <w:rsid w:val="001D1926"/>
    <w:rsid w:val="001E4A77"/>
    <w:rsid w:val="002158FB"/>
    <w:rsid w:val="002204B3"/>
    <w:rsid w:val="00284592"/>
    <w:rsid w:val="002D3176"/>
    <w:rsid w:val="002E4CBF"/>
    <w:rsid w:val="002F1C36"/>
    <w:rsid w:val="00310594"/>
    <w:rsid w:val="00362902"/>
    <w:rsid w:val="00367C77"/>
    <w:rsid w:val="00376AAD"/>
    <w:rsid w:val="00380638"/>
    <w:rsid w:val="003B2720"/>
    <w:rsid w:val="003B4626"/>
    <w:rsid w:val="003B740F"/>
    <w:rsid w:val="003E6DF0"/>
    <w:rsid w:val="004008C9"/>
    <w:rsid w:val="00455EE9"/>
    <w:rsid w:val="00462A31"/>
    <w:rsid w:val="004650EC"/>
    <w:rsid w:val="004A60C9"/>
    <w:rsid w:val="00523DEE"/>
    <w:rsid w:val="005325F0"/>
    <w:rsid w:val="0055754E"/>
    <w:rsid w:val="005C015D"/>
    <w:rsid w:val="005D1646"/>
    <w:rsid w:val="005F1746"/>
    <w:rsid w:val="005F7E8F"/>
    <w:rsid w:val="0066221D"/>
    <w:rsid w:val="00673C5F"/>
    <w:rsid w:val="00686D13"/>
    <w:rsid w:val="006B609A"/>
    <w:rsid w:val="006C4583"/>
    <w:rsid w:val="00715CEC"/>
    <w:rsid w:val="00723AA3"/>
    <w:rsid w:val="00745541"/>
    <w:rsid w:val="007951F6"/>
    <w:rsid w:val="007D3855"/>
    <w:rsid w:val="00886D16"/>
    <w:rsid w:val="00893176"/>
    <w:rsid w:val="008A6AB6"/>
    <w:rsid w:val="008C3C96"/>
    <w:rsid w:val="008C7FEA"/>
    <w:rsid w:val="008E1016"/>
    <w:rsid w:val="008E3457"/>
    <w:rsid w:val="0090035A"/>
    <w:rsid w:val="00931F50"/>
    <w:rsid w:val="0094013F"/>
    <w:rsid w:val="009461A6"/>
    <w:rsid w:val="00990E64"/>
    <w:rsid w:val="009C0F04"/>
    <w:rsid w:val="009C498C"/>
    <w:rsid w:val="009D67DB"/>
    <w:rsid w:val="009F3372"/>
    <w:rsid w:val="00A26718"/>
    <w:rsid w:val="00A51113"/>
    <w:rsid w:val="00A852D5"/>
    <w:rsid w:val="00AD47ED"/>
    <w:rsid w:val="00AD5529"/>
    <w:rsid w:val="00AD79BC"/>
    <w:rsid w:val="00AF300E"/>
    <w:rsid w:val="00B60C64"/>
    <w:rsid w:val="00BC61F0"/>
    <w:rsid w:val="00C34DDE"/>
    <w:rsid w:val="00C46402"/>
    <w:rsid w:val="00C77582"/>
    <w:rsid w:val="00CA580F"/>
    <w:rsid w:val="00D55C44"/>
    <w:rsid w:val="00D664BA"/>
    <w:rsid w:val="00D715CD"/>
    <w:rsid w:val="00D8258D"/>
    <w:rsid w:val="00D85786"/>
    <w:rsid w:val="00DE1733"/>
    <w:rsid w:val="00DF64DF"/>
    <w:rsid w:val="00E0392A"/>
    <w:rsid w:val="00E04CEC"/>
    <w:rsid w:val="00E47E66"/>
    <w:rsid w:val="00E5700C"/>
    <w:rsid w:val="00ED5DE6"/>
    <w:rsid w:val="00EE11B1"/>
    <w:rsid w:val="00F67A43"/>
    <w:rsid w:val="00F71EEE"/>
    <w:rsid w:val="00F76702"/>
    <w:rsid w:val="00F81A28"/>
    <w:rsid w:val="00F92C1B"/>
    <w:rsid w:val="00F93134"/>
    <w:rsid w:val="00F94A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3AAE06"/>
  <w15:docId w15:val="{7CE17A44-CE07-4F5F-B715-71B6611B5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unhideWhenUsed="1" w:qFormat="1"/>
    <w:lsdException w:name="Subtle Reference" w:semiHidden="1" w:uiPriority="31" w:unhideWhenUsed="1" w:qFormat="1"/>
    <w:lsdException w:name="Intense Reference" w:semiHidden="1" w:uiPriority="32" w:unhideWhenUsed="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D13"/>
    <w:pPr>
      <w:spacing w:after="0" w:line="360" w:lineRule="auto"/>
      <w:jc w:val="both"/>
    </w:pPr>
    <w:rPr>
      <w:rFonts w:ascii="Times New Roman" w:hAnsi="Times New Roman" w:cs="Times New Roman"/>
      <w:color w:val="3A3363" w:themeColor="text2"/>
      <w:sz w:val="24"/>
      <w:szCs w:val="24"/>
      <w:lang w:val="es-MX"/>
    </w:rPr>
  </w:style>
  <w:style w:type="paragraph" w:styleId="Ttulo1">
    <w:name w:val="heading 1"/>
    <w:basedOn w:val="Normal"/>
    <w:next w:val="Normal"/>
    <w:qFormat/>
    <w:rsid w:val="00182D45"/>
    <w:pPr>
      <w:spacing w:before="240" w:line="240" w:lineRule="auto"/>
      <w:jc w:val="center"/>
      <w:outlineLvl w:val="0"/>
    </w:pPr>
    <w:rPr>
      <w:rFonts w:eastAsia="Times New Roman"/>
      <w:color w:val="000000"/>
      <w:sz w:val="40"/>
      <w:szCs w:val="40"/>
    </w:rPr>
  </w:style>
  <w:style w:type="paragraph" w:styleId="Ttulo2">
    <w:name w:val="heading 2"/>
    <w:basedOn w:val="Normal"/>
    <w:next w:val="Normal"/>
    <w:unhideWhenUsed/>
    <w:qFormat/>
    <w:rsid w:val="00182D45"/>
    <w:pPr>
      <w:spacing w:after="240" w:line="240" w:lineRule="auto"/>
      <w:jc w:val="left"/>
      <w:outlineLvl w:val="1"/>
    </w:pPr>
    <w:rPr>
      <w:rFonts w:eastAsia="Times New Roman"/>
      <w:b/>
      <w:bCs/>
      <w:color w:val="000000"/>
      <w:sz w:val="28"/>
      <w:szCs w:val="28"/>
    </w:rPr>
  </w:style>
  <w:style w:type="paragraph" w:styleId="Ttulo3">
    <w:name w:val="heading 3"/>
    <w:basedOn w:val="Normal"/>
    <w:next w:val="Normal"/>
    <w:unhideWhenUsed/>
    <w:qFormat/>
    <w:rsid w:val="00AF300E"/>
    <w:pPr>
      <w:framePr w:hSpace="180" w:wrap="around" w:vAnchor="text" w:hAnchor="text" w:x="796" w:y="6149"/>
      <w:jc w:val="center"/>
      <w:outlineLvl w:val="2"/>
    </w:pPr>
    <w:rPr>
      <w:sz w:val="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Pr>
      <w:color w:val="808080"/>
    </w:rPr>
  </w:style>
  <w:style w:type="character" w:styleId="nfasissutil">
    <w:name w:val="Subtle Emphasis"/>
    <w:basedOn w:val="Fuentedeprrafopredeter"/>
    <w:uiPriority w:val="19"/>
    <w:semiHidden/>
    <w:unhideWhenUsed/>
    <w:qFormat/>
    <w:rPr>
      <w:i/>
      <w:iCs/>
      <w:color w:val="A1810D" w:themeColor="accent1" w:themeShade="80"/>
    </w:rPr>
  </w:style>
  <w:style w:type="paragraph" w:styleId="Encabezado">
    <w:name w:val="header"/>
    <w:basedOn w:val="Normal"/>
    <w:link w:val="EncabezadoCar"/>
    <w:uiPriority w:val="99"/>
    <w:unhideWhenUsed/>
    <w:rsid w:val="004008C9"/>
    <w:pPr>
      <w:tabs>
        <w:tab w:val="center" w:pos="4680"/>
        <w:tab w:val="right" w:pos="9360"/>
      </w:tabs>
    </w:pPr>
  </w:style>
  <w:style w:type="character" w:customStyle="1" w:styleId="EncabezadoCar">
    <w:name w:val="Encabezado Car"/>
    <w:basedOn w:val="Fuentedeprrafopredeter"/>
    <w:link w:val="Encabezado"/>
    <w:uiPriority w:val="99"/>
    <w:rsid w:val="004008C9"/>
    <w:rPr>
      <w:b/>
      <w:bCs/>
      <w:color w:val="A1810D" w:themeColor="accent1" w:themeShade="80"/>
      <w:sz w:val="26"/>
      <w:szCs w:val="26"/>
    </w:rPr>
  </w:style>
  <w:style w:type="paragraph" w:styleId="Piedepgina">
    <w:name w:val="footer"/>
    <w:basedOn w:val="Normal"/>
    <w:link w:val="PiedepginaCar"/>
    <w:uiPriority w:val="99"/>
    <w:unhideWhenUsed/>
    <w:rsid w:val="004008C9"/>
    <w:pPr>
      <w:tabs>
        <w:tab w:val="center" w:pos="4680"/>
        <w:tab w:val="right" w:pos="9360"/>
      </w:tabs>
    </w:pPr>
  </w:style>
  <w:style w:type="character" w:customStyle="1" w:styleId="PiedepginaCar">
    <w:name w:val="Pie de página Car"/>
    <w:basedOn w:val="Fuentedeprrafopredeter"/>
    <w:link w:val="Piedepgina"/>
    <w:uiPriority w:val="99"/>
    <w:rsid w:val="004008C9"/>
    <w:rPr>
      <w:b/>
      <w:bCs/>
      <w:color w:val="A1810D" w:themeColor="accent1" w:themeShade="80"/>
      <w:sz w:val="26"/>
      <w:szCs w:val="26"/>
    </w:rPr>
  </w:style>
  <w:style w:type="paragraph" w:styleId="NormalWeb">
    <w:name w:val="Normal (Web)"/>
    <w:basedOn w:val="Normal"/>
    <w:uiPriority w:val="99"/>
    <w:semiHidden/>
    <w:unhideWhenUsed/>
    <w:rsid w:val="002204B3"/>
    <w:pPr>
      <w:spacing w:before="100" w:beforeAutospacing="1" w:after="100" w:afterAutospacing="1" w:line="240" w:lineRule="auto"/>
      <w:jc w:val="left"/>
    </w:pPr>
    <w:rPr>
      <w:rFonts w:eastAsia="Times New Roman"/>
      <w:color w:val="auto"/>
    </w:rPr>
  </w:style>
  <w:style w:type="character" w:styleId="Hipervnculo">
    <w:name w:val="Hyperlink"/>
    <w:basedOn w:val="Fuentedeprrafopredeter"/>
    <w:uiPriority w:val="99"/>
    <w:semiHidden/>
    <w:unhideWhenUsed/>
    <w:rsid w:val="002204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2446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alindonmiguel@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con\AppData\Roaming\Microsoft\Plantillas\Folleto%20de%20invitaci&#243;n%20a%20una%20fiesta.dotx" TargetMode="External"/></Relationships>
</file>

<file path=word/theme/theme1.xml><?xml version="1.0" encoding="utf-8"?>
<a:theme xmlns:a="http://schemas.openxmlformats.org/drawingml/2006/main" name="Party invitation flyer">
  <a:themeElements>
    <a:clrScheme name="Custom 17">
      <a:dk1>
        <a:srgbClr val="262140"/>
      </a:dk1>
      <a:lt1>
        <a:srgbClr val="FFFFFF"/>
      </a:lt1>
      <a:dk2>
        <a:srgbClr val="3A3363"/>
      </a:dk2>
      <a:lt2>
        <a:srgbClr val="FFFFFF"/>
      </a:lt2>
      <a:accent1>
        <a:srgbClr val="F3D569"/>
      </a:accent1>
      <a:accent2>
        <a:srgbClr val="7DC6F3"/>
      </a:accent2>
      <a:accent3>
        <a:srgbClr val="F3D569"/>
      </a:accent3>
      <a:accent4>
        <a:srgbClr val="2F4B83"/>
      </a:accent4>
      <a:accent5>
        <a:srgbClr val="473D6C"/>
      </a:accent5>
      <a:accent6>
        <a:srgbClr val="3F3F75"/>
      </a:accent6>
      <a:hlink>
        <a:srgbClr val="ECBE18"/>
      </a:hlink>
      <a:folHlink>
        <a:srgbClr val="ECBE18"/>
      </a:folHlink>
    </a:clrScheme>
    <a:fontScheme name="Century Gothic">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Folleto de invitación a una fiesta</Template>
  <TotalTime>34</TotalTime>
  <Pages>1</Pages>
  <Words>356</Words>
  <Characters>1962</Characters>
  <Application>Microsoft Office Word</Application>
  <DocSecurity>0</DocSecurity>
  <Lines>16</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C. García Ruelas</dc:creator>
  <cp:keywords/>
  <dc:description/>
  <cp:lastModifiedBy>GALINDO NUNEZ, MIGUEL ANGEL</cp:lastModifiedBy>
  <cp:revision>3</cp:revision>
  <cp:lastPrinted>2023-09-05T02:17:00Z</cp:lastPrinted>
  <dcterms:created xsi:type="dcterms:W3CDTF">2023-09-05T02:50:00Z</dcterms:created>
  <dcterms:modified xsi:type="dcterms:W3CDTF">2023-09-05T04:23:00Z</dcterms:modified>
</cp:coreProperties>
</file>